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00AFD" w14:textId="77777777" w:rsidR="00A23A3F" w:rsidRPr="00CD1A84" w:rsidRDefault="00336D60" w:rsidP="006D68EF">
      <w:pPr>
        <w:pStyle w:val="Footer"/>
      </w:pPr>
      <w:r w:rsidRPr="00CD1A84">
        <w:rPr>
          <w:rFonts w:ascii="Ingra SCVO" w:hAnsi="Ingra SCVO"/>
          <w:noProof/>
          <w:color w:val="244B5A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0287" behindDoc="0" locked="0" layoutInCell="1" allowOverlap="1" wp14:anchorId="7B7B5577" wp14:editId="458ABB87">
                <wp:simplePos x="0" y="0"/>
                <wp:positionH relativeFrom="column">
                  <wp:posOffset>716915</wp:posOffset>
                </wp:positionH>
                <wp:positionV relativeFrom="page">
                  <wp:posOffset>1828800</wp:posOffset>
                </wp:positionV>
                <wp:extent cx="5260340" cy="2156460"/>
                <wp:effectExtent l="0" t="0" r="1651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0340" cy="215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00329" w14:textId="77777777" w:rsidR="008F2FD5" w:rsidRPr="006D68EF" w:rsidRDefault="00336D60" w:rsidP="006D68EF">
                            <w:pPr>
                              <w:pStyle w:val="SCVOPBdocumenttitle"/>
                            </w:pPr>
                            <w:r>
                              <w:t>Community Centre comments on “What are you proud of about your organisation?”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B55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.45pt;margin-top:2in;width:414.2pt;height:169.8pt;z-index:2516602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" strokecolor="white [3212]">
                <v:textbox>
                  <w:txbxContent>
                    <w:p w14:paraId="69600329" w14:textId="77777777" w:rsidR="008F2FD5" w:rsidRPr="006D68EF" w:rsidRDefault="00336D60" w:rsidP="006D68EF">
                      <w:pPr>
                        <w:pStyle w:val="SCVOPBdocumenttitle"/>
                      </w:pPr>
                      <w:r>
                        <w:t>Community Centre comments on “What are you proud of about your organisation?”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D2246E0" w14:textId="77777777" w:rsidR="00A23A3F" w:rsidRPr="00CD1A84" w:rsidRDefault="00336D60" w:rsidP="00925E84">
      <w:pPr>
        <w:ind w:left="1134"/>
        <w:rPr>
          <w:rFonts w:ascii="Ingra SCVO" w:hAnsi="Ingra SCVO"/>
          <w:color w:val="244B5A"/>
          <w:sz w:val="24"/>
          <w:szCs w:val="24"/>
        </w:rPr>
      </w:pPr>
      <w:r w:rsidRPr="00CD1A84">
        <w:rPr>
          <w:rFonts w:ascii="Ingra SCVO" w:hAnsi="Ingra SCVO"/>
          <w:noProof/>
          <w:color w:val="244B5A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6490946" wp14:editId="6AF5BD76">
                <wp:simplePos x="0" y="0"/>
                <wp:positionH relativeFrom="column">
                  <wp:posOffset>723900</wp:posOffset>
                </wp:positionH>
                <wp:positionV relativeFrom="page">
                  <wp:posOffset>4173855</wp:posOffset>
                </wp:positionV>
                <wp:extent cx="4505325" cy="328930"/>
                <wp:effectExtent l="0" t="0" r="28575" b="139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D364E" w14:textId="77777777" w:rsidR="00B544C9" w:rsidRPr="006E53ED" w:rsidRDefault="00C544AF" w:rsidP="00B544C9">
                            <w:pPr>
                              <w:spacing w:after="0" w:line="276" w:lineRule="auto"/>
                              <w:ind w:left="-142"/>
                              <w:rPr>
                                <w:rFonts w:ascii="Ingra SCVO" w:hAnsi="Ingra SCVO"/>
                                <w:color w:val="244B5A"/>
                                <w:szCs w:val="24"/>
                              </w:rPr>
                            </w:pPr>
                            <w:r>
                              <w:rPr>
                                <w:rFonts w:ascii="Ingra SCVO" w:hAnsi="Ingra SCVO"/>
                                <w:color w:val="244B5A"/>
                                <w:szCs w:val="24"/>
                              </w:rPr>
                              <w:t>From the Gathering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90946" id="_x0000_s1027" type="#_x0000_t202" style="position:absolute;left:0;text-align:left;margin-left:57pt;margin-top:328.65pt;width:354.75pt;height:25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" strokecolor="white [3212]">
                <v:textbox>
                  <w:txbxContent>
                    <w:p w14:paraId="1F1D364E" w14:textId="77777777" w:rsidR="00B544C9" w:rsidRPr="006E53ED" w:rsidRDefault="00C544AF" w:rsidP="00B544C9">
                      <w:pPr>
                        <w:spacing w:after="0" w:line="276" w:lineRule="auto"/>
                        <w:ind w:left="-142"/>
                        <w:rPr>
                          <w:rFonts w:ascii="Ingra SCVO" w:hAnsi="Ingra SCVO"/>
                          <w:color w:val="244B5A"/>
                          <w:szCs w:val="24"/>
                        </w:rPr>
                      </w:pPr>
                      <w:r>
                        <w:rPr>
                          <w:rFonts w:ascii="Ingra SCVO" w:hAnsi="Ingra SCVO"/>
                          <w:color w:val="244B5A"/>
                          <w:szCs w:val="24"/>
                        </w:rPr>
                        <w:t>From the Gathering 2022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705FDB4" w14:textId="77777777" w:rsidR="00A23A3F" w:rsidRPr="00CD1A84" w:rsidRDefault="00A23A3F" w:rsidP="00925E84">
      <w:pPr>
        <w:ind w:left="1134"/>
        <w:rPr>
          <w:rFonts w:ascii="Ingra SCVO" w:hAnsi="Ingra SCVO"/>
          <w:color w:val="244B5A"/>
          <w:sz w:val="24"/>
          <w:szCs w:val="24"/>
        </w:rPr>
      </w:pPr>
    </w:p>
    <w:p w14:paraId="1BE2C5D3" w14:textId="77777777" w:rsidR="00336D60" w:rsidRDefault="00336D60" w:rsidP="00336D60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  <w:r w:rsidRPr="00336D60">
        <w:rPr>
          <w:rFonts w:ascii="Ingra SCVO" w:hAnsi="Ingra SCVO" w:cs="Ingra SCVO"/>
          <w:color w:val="244B5A"/>
        </w:rPr>
        <w:t>Staff enthusiasm, passion for what they do and sense of community</w:t>
      </w:r>
    </w:p>
    <w:p w14:paraId="65CBE48D" w14:textId="77777777" w:rsidR="00336D60" w:rsidRDefault="00336D60" w:rsidP="00336D60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  <w:r w:rsidRPr="00336D60">
        <w:rPr>
          <w:rFonts w:ascii="Ingra SCVO" w:hAnsi="Ingra SCVO" w:cs="Ingra SCVO"/>
          <w:color w:val="244B5A"/>
        </w:rPr>
        <w:t>The people!! They strive hard to make a difference every day</w:t>
      </w:r>
    </w:p>
    <w:p w14:paraId="5A0BD834" w14:textId="77777777" w:rsidR="00336D60" w:rsidRDefault="00336D60" w:rsidP="00336D60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  <w:r w:rsidRPr="00336D60">
        <w:rPr>
          <w:rFonts w:ascii="Ingra SCVO" w:hAnsi="Ingra SCVO" w:cs="Ingra SCVO"/>
          <w:color w:val="244B5A"/>
        </w:rPr>
        <w:t>The team I’m part of</w:t>
      </w:r>
    </w:p>
    <w:p w14:paraId="13721AB6" w14:textId="77777777" w:rsidR="00336D60" w:rsidRDefault="00336D60" w:rsidP="00336D60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  <w:r w:rsidRPr="00336D60">
        <w:rPr>
          <w:rFonts w:ascii="Ingra SCVO" w:hAnsi="Ingra SCVO" w:cs="Ingra SCVO"/>
          <w:color w:val="244B5A"/>
        </w:rPr>
        <w:t xml:space="preserve">Our team </w:t>
      </w:r>
      <w:proofErr w:type="gramStart"/>
      <w:r w:rsidRPr="00336D60">
        <w:rPr>
          <w:rFonts w:ascii="Ingra SCVO" w:hAnsi="Ingra SCVO" w:cs="Ingra SCVO"/>
          <w:color w:val="244B5A"/>
        </w:rPr>
        <w:t>spirit</w:t>
      </w:r>
      <w:proofErr w:type="gramEnd"/>
    </w:p>
    <w:p w14:paraId="1B77671A" w14:textId="77777777" w:rsidR="00336D60" w:rsidRDefault="00336D60" w:rsidP="00336D60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  <w:r w:rsidRPr="00336D60">
        <w:rPr>
          <w:rFonts w:ascii="Ingra SCVO" w:hAnsi="Ingra SCVO" w:cs="Ingra SCVO"/>
          <w:color w:val="244B5A"/>
        </w:rPr>
        <w:t>Great team great objectives</w:t>
      </w:r>
    </w:p>
    <w:p w14:paraId="4EBAFFA6" w14:textId="77777777" w:rsidR="00336D60" w:rsidRDefault="00336D60" w:rsidP="00336D60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  <w:r w:rsidRPr="00336D60">
        <w:rPr>
          <w:rFonts w:ascii="Ingra SCVO" w:hAnsi="Ingra SCVO" w:cs="Ingra SCVO"/>
          <w:color w:val="244B5A"/>
        </w:rPr>
        <w:t>The resilience!</w:t>
      </w:r>
    </w:p>
    <w:p w14:paraId="76EE6DC6" w14:textId="77777777" w:rsidR="00336D60" w:rsidRDefault="00336D60" w:rsidP="00336D60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  <w:r w:rsidRPr="00336D60">
        <w:rPr>
          <w:rFonts w:ascii="Ingra SCVO" w:hAnsi="Ingra SCVO" w:cs="Ingra SCVO"/>
          <w:color w:val="244B5A"/>
        </w:rPr>
        <w:t>How flexible and responsive we are – no matter what’s thrown at us</w:t>
      </w:r>
    </w:p>
    <w:p w14:paraId="33F64967" w14:textId="77777777" w:rsidR="00336D60" w:rsidRDefault="00336D60" w:rsidP="00336D60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  <w:r w:rsidRPr="00336D60">
        <w:rPr>
          <w:rFonts w:ascii="Ingra SCVO" w:hAnsi="Ingra SCVO" w:cs="Ingra SCVO"/>
          <w:color w:val="244B5A"/>
        </w:rPr>
        <w:t>The hard work by our staff team to support people through the pandemic</w:t>
      </w:r>
    </w:p>
    <w:p w14:paraId="0A6AD3A8" w14:textId="77777777" w:rsidR="00336D60" w:rsidRDefault="00336D60" w:rsidP="00336D60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  <w:r w:rsidRPr="00336D60">
        <w:rPr>
          <w:rFonts w:ascii="Ingra SCVO" w:hAnsi="Ingra SCVO" w:cs="Ingra SCVO"/>
          <w:color w:val="244B5A"/>
        </w:rPr>
        <w:t>I am proud of Fife Shopping and Support Service as we support many people</w:t>
      </w:r>
    </w:p>
    <w:p w14:paraId="3F468256" w14:textId="77777777" w:rsidR="00336D60" w:rsidRDefault="00336D60" w:rsidP="00336D60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  <w:r w:rsidRPr="00336D60">
        <w:rPr>
          <w:rFonts w:ascii="Ingra SCVO" w:hAnsi="Ingra SCVO" w:cs="Ingra SCVO"/>
          <w:color w:val="244B5A"/>
        </w:rPr>
        <w:t>Our commitment to supporting and promoting independent living</w:t>
      </w:r>
    </w:p>
    <w:p w14:paraId="0F0300D3" w14:textId="77777777" w:rsidR="00336D60" w:rsidRDefault="00336D60" w:rsidP="00336D60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  <w:r w:rsidRPr="00336D60">
        <w:rPr>
          <w:rFonts w:ascii="Ingra SCVO" w:hAnsi="Ingra SCVO" w:cs="Ingra SCVO"/>
          <w:color w:val="244B5A"/>
        </w:rPr>
        <w:t>Sounds cheesy but really is all about the people we work with</w:t>
      </w:r>
    </w:p>
    <w:p w14:paraId="0143617E" w14:textId="77777777" w:rsidR="00336D60" w:rsidRDefault="00336D60" w:rsidP="00336D60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  <w:r w:rsidRPr="00336D60">
        <w:rPr>
          <w:rFonts w:ascii="Ingra SCVO" w:hAnsi="Ingra SCVO" w:cs="Ingra SCVO"/>
          <w:color w:val="244B5A"/>
        </w:rPr>
        <w:t>Our people and the family we create</w:t>
      </w:r>
    </w:p>
    <w:p w14:paraId="10FFD327" w14:textId="77777777" w:rsidR="00336D60" w:rsidRDefault="00336D60" w:rsidP="00336D60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  <w:r w:rsidRPr="00336D60">
        <w:rPr>
          <w:rFonts w:ascii="Ingra SCVO" w:hAnsi="Ingra SCVO" w:cs="Ingra SCVO"/>
          <w:color w:val="244B5A"/>
        </w:rPr>
        <w:t>We look after the elderly in Fife</w:t>
      </w:r>
    </w:p>
    <w:p w14:paraId="4154315F" w14:textId="77777777" w:rsidR="00336D60" w:rsidRDefault="00336D60" w:rsidP="00336D60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  <w:r w:rsidRPr="00336D60">
        <w:rPr>
          <w:rFonts w:ascii="Ingra SCVO" w:hAnsi="Ingra SCVO" w:cs="Ingra SCVO"/>
          <w:color w:val="244B5A"/>
        </w:rPr>
        <w:t xml:space="preserve">Amazing, </w:t>
      </w:r>
      <w:proofErr w:type="gramStart"/>
      <w:r w:rsidRPr="00336D60">
        <w:rPr>
          <w:rFonts w:ascii="Ingra SCVO" w:hAnsi="Ingra SCVO" w:cs="Ingra SCVO"/>
          <w:color w:val="244B5A"/>
        </w:rPr>
        <w:t>informative</w:t>
      </w:r>
      <w:proofErr w:type="gramEnd"/>
      <w:r w:rsidRPr="00336D60">
        <w:rPr>
          <w:rFonts w:ascii="Ingra SCVO" w:hAnsi="Ingra SCVO" w:cs="Ingra SCVO"/>
          <w:color w:val="244B5A"/>
        </w:rPr>
        <w:t xml:space="preserve"> and insightful</w:t>
      </w:r>
    </w:p>
    <w:p w14:paraId="55F6E350" w14:textId="77777777" w:rsidR="00925E84" w:rsidRPr="00336D60" w:rsidRDefault="00336D60" w:rsidP="00336D60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  <w:r w:rsidRPr="00336D60">
        <w:rPr>
          <w:rFonts w:ascii="Ingra SCVO" w:hAnsi="Ingra SCVO" w:cs="Ingra SCVO"/>
          <w:color w:val="244B5A"/>
        </w:rPr>
        <w:t>It is the centre of my community</w:t>
      </w:r>
    </w:p>
    <w:sectPr w:rsidR="00925E84" w:rsidRPr="00336D60" w:rsidSect="00441632">
      <w:footerReference w:type="default" r:id="rId11"/>
      <w:footerReference w:type="first" r:id="rId12"/>
      <w:type w:val="continuous"/>
      <w:pgSz w:w="11906" w:h="16838" w:code="9"/>
      <w:pgMar w:top="2268" w:right="1134" w:bottom="2268" w:left="851" w:header="1020" w:footer="567" w:gutter="0"/>
      <w:pgNumType w:start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07D45" w14:textId="77777777" w:rsidR="007D5482" w:rsidRDefault="007D5482" w:rsidP="004B4E9E">
      <w:pPr>
        <w:spacing w:after="0" w:line="240" w:lineRule="auto"/>
      </w:pPr>
      <w:r>
        <w:separator/>
      </w:r>
    </w:p>
  </w:endnote>
  <w:endnote w:type="continuationSeparator" w:id="0">
    <w:p w14:paraId="44202196" w14:textId="77777777" w:rsidR="007D5482" w:rsidRDefault="007D5482" w:rsidP="004B4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gra">
    <w:altName w:val="Calibri"/>
    <w:panose1 w:val="000000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71EBC4-AF3D-4EBF-BC84-65286140C101}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D988CD0-B0D6-4E54-937E-D4D3DE366363}"/>
  </w:font>
  <w:font w:name="Ingra SCVO">
    <w:panose1 w:val="000005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Ingra SCVO Semi Bold">
    <w:panose1 w:val="000007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Ingra Light">
    <w:altName w:val="Calibri"/>
    <w:panose1 w:val="000000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5A6C373-918B-458B-98F6-7FF2E6E9EB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78986" w14:textId="77777777" w:rsidR="00ED3F57" w:rsidRDefault="007665A9" w:rsidP="00521F6C">
    <w:pPr>
      <w:spacing w:after="120" w:line="240" w:lineRule="exact"/>
      <w:contextualSpacing/>
      <w:rPr>
        <w:rFonts w:ascii="Ingra SCVO" w:hAnsi="Ingra SCVO"/>
        <w:color w:val="244B5A"/>
        <w:sz w:val="20"/>
        <w:szCs w:val="24"/>
      </w:rPr>
    </w:pPr>
    <w:r w:rsidRPr="005C465B">
      <w:rPr>
        <w:rFonts w:ascii="Ingra SCVO" w:hAnsi="Ingra SCVO"/>
        <w:noProof/>
        <w:color w:val="244B5A"/>
        <w:lang w:eastAsia="en-GB"/>
      </w:rPr>
      <w:drawing>
        <wp:anchor distT="0" distB="0" distL="114300" distR="114300" simplePos="0" relativeHeight="251660288" behindDoc="1" locked="0" layoutInCell="1" allowOverlap="1" wp14:anchorId="6CEEA416" wp14:editId="1A19DEA0">
          <wp:simplePos x="0" y="0"/>
          <wp:positionH relativeFrom="column">
            <wp:posOffset>-273617</wp:posOffset>
          </wp:positionH>
          <wp:positionV relativeFrom="page">
            <wp:posOffset>8314768</wp:posOffset>
          </wp:positionV>
          <wp:extent cx="1355250" cy="2098487"/>
          <wp:effectExtent l="0" t="0" r="0" b="0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VO_Core_letterhead footer graphic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250" cy="2098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F37D6B" w14:textId="77777777" w:rsidR="00ED3F57" w:rsidRPr="00ED3F57" w:rsidRDefault="00ED3F57" w:rsidP="00ED3F57">
    <w:pPr>
      <w:spacing w:after="120" w:line="160" w:lineRule="exact"/>
      <w:ind w:left="1134"/>
      <w:contextualSpacing/>
      <w:rPr>
        <w:rFonts w:ascii="Ingra SCVO" w:hAnsi="Ingra SCVO"/>
        <w:color w:val="244B5A"/>
        <w:sz w:val="16"/>
        <w:szCs w:val="24"/>
      </w:rPr>
    </w:pPr>
  </w:p>
  <w:p w14:paraId="3D1F645D" w14:textId="77777777" w:rsidR="00ED3F57" w:rsidRDefault="00441632" w:rsidP="00ED3F57">
    <w:pPr>
      <w:spacing w:after="120" w:line="200" w:lineRule="exact"/>
      <w:ind w:left="1134"/>
      <w:contextualSpacing/>
      <w:rPr>
        <w:rFonts w:ascii="Ingra SCVO" w:hAnsi="Ingra SCVO"/>
        <w:color w:val="244B5A"/>
        <w:sz w:val="16"/>
        <w:szCs w:val="24"/>
      </w:rPr>
    </w:pPr>
    <w:r w:rsidRPr="00441632">
      <w:rPr>
        <w:rFonts w:ascii="Ingra SCVO" w:hAnsi="Ingra SCVO"/>
        <w:noProof/>
        <w:color w:val="244B5A"/>
        <w:sz w:val="16"/>
        <w:szCs w:val="24"/>
        <w:lang w:eastAsia="en-GB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6D7E52B3" wp14:editId="22378E2C">
              <wp:simplePos x="0" y="0"/>
              <wp:positionH relativeFrom="column">
                <wp:posOffset>6256241</wp:posOffset>
              </wp:positionH>
              <wp:positionV relativeFrom="paragraph">
                <wp:posOffset>26670</wp:posOffset>
              </wp:positionV>
              <wp:extent cx="276860" cy="264160"/>
              <wp:effectExtent l="0" t="0" r="8890" b="2540"/>
              <wp:wrapSquare wrapText="bothSides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860" cy="264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030EE9" w14:textId="77777777" w:rsidR="00441632" w:rsidRPr="00441632" w:rsidRDefault="00441632" w:rsidP="00441632">
                          <w:pPr>
                            <w:jc w:val="center"/>
                            <w:rPr>
                              <w:color w:val="FF5959"/>
                              <w:sz w:val="20"/>
                            </w:rPr>
                          </w:pPr>
                          <w:r w:rsidRPr="00441632">
                            <w:rPr>
                              <w:color w:val="FF5959"/>
                              <w:sz w:val="20"/>
                            </w:rPr>
                            <w:fldChar w:fldCharType="begin"/>
                          </w:r>
                          <w:r w:rsidRPr="00441632">
                            <w:rPr>
                              <w:color w:val="FF5959"/>
                              <w:sz w:val="20"/>
                            </w:rPr>
                            <w:instrText xml:space="preserve"> PAGE   \* MERGEFORMAT </w:instrText>
                          </w:r>
                          <w:r w:rsidRPr="00441632">
                            <w:rPr>
                              <w:color w:val="FF5959"/>
                              <w:sz w:val="20"/>
                            </w:rPr>
                            <w:fldChar w:fldCharType="separate"/>
                          </w:r>
                          <w:r w:rsidR="007201E8">
                            <w:rPr>
                              <w:noProof/>
                              <w:color w:val="FF5959"/>
                              <w:sz w:val="20"/>
                            </w:rPr>
                            <w:t>2</w:t>
                          </w:r>
                          <w:r w:rsidRPr="00441632">
                            <w:rPr>
                              <w:noProof/>
                              <w:color w:val="FF5959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7E52B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492.6pt;margin-top:2.1pt;width:21.8pt;height:20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" stroked="f">
              <v:textbox>
                <w:txbxContent>
                  <w:p w14:paraId="0B030EE9" w14:textId="77777777" w:rsidR="00441632" w:rsidRPr="00441632" w:rsidRDefault="00441632" w:rsidP="00441632">
                    <w:pPr>
                      <w:jc w:val="center"/>
                      <w:rPr>
                        <w:color w:val="FF5959"/>
                        <w:sz w:val="20"/>
                      </w:rPr>
                    </w:pPr>
                    <w:r w:rsidRPr="00441632">
                      <w:rPr>
                        <w:color w:val="FF5959"/>
                        <w:sz w:val="20"/>
                      </w:rPr>
                      <w:fldChar w:fldCharType="begin"/>
                    </w:r>
                    <w:r w:rsidRPr="00441632">
                      <w:rPr>
                        <w:color w:val="FF5959"/>
                        <w:sz w:val="20"/>
                      </w:rPr>
                      <w:instrText xml:space="preserve"> PAGE   \* MERGEFORMAT </w:instrText>
                    </w:r>
                    <w:r w:rsidRPr="00441632">
                      <w:rPr>
                        <w:color w:val="FF5959"/>
                        <w:sz w:val="20"/>
                      </w:rPr>
                      <w:fldChar w:fldCharType="separate"/>
                    </w:r>
                    <w:r w:rsidR="007201E8">
                      <w:rPr>
                        <w:noProof/>
                        <w:color w:val="FF5959"/>
                        <w:sz w:val="20"/>
                      </w:rPr>
                      <w:t>2</w:t>
                    </w:r>
                    <w:r w:rsidRPr="00441632">
                      <w:rPr>
                        <w:noProof/>
                        <w:color w:val="FF5959"/>
                        <w:sz w:val="2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D3F57" w:rsidRPr="00ED3F57">
      <w:rPr>
        <w:rFonts w:ascii="Ingra SCVO" w:hAnsi="Ingra SCVO"/>
        <w:color w:val="244B5A"/>
        <w:sz w:val="16"/>
        <w:szCs w:val="24"/>
      </w:rPr>
      <w:t xml:space="preserve">© 2020. The Scottish Council for Voluntary Organisations (SCVO) is a Scottish </w:t>
    </w:r>
  </w:p>
  <w:p w14:paraId="785A0C3D" w14:textId="77777777" w:rsidR="001C1800" w:rsidRPr="005C465B" w:rsidRDefault="00ED3F57" w:rsidP="00ED3F57">
    <w:pPr>
      <w:spacing w:after="120" w:line="20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  <w:r w:rsidRPr="00ED3F57">
      <w:rPr>
        <w:rFonts w:ascii="Ingra SCVO" w:hAnsi="Ingra SCVO"/>
        <w:color w:val="244B5A"/>
        <w:sz w:val="16"/>
        <w:szCs w:val="24"/>
      </w:rPr>
      <w:t>Charitable Incorporated Organisation. Charity registered in Scotland SC003558.</w:t>
    </w:r>
    <w:r w:rsidR="00441632" w:rsidRPr="00441632">
      <w:rPr>
        <w:rFonts w:ascii="Ingra SCVO" w:hAnsi="Ingra SCVO"/>
        <w:noProof/>
        <w:color w:val="244B5A"/>
        <w:sz w:val="16"/>
        <w:szCs w:val="24"/>
        <w:lang w:eastAsia="en-GB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577C8" w14:textId="6A74997E" w:rsidR="004A08E6" w:rsidRDefault="004A08E6" w:rsidP="008F2FD5">
    <w:pPr>
      <w:spacing w:after="120" w:line="240" w:lineRule="exact"/>
      <w:ind w:left="1134"/>
      <w:contextualSpacing/>
      <w:rPr>
        <w:rFonts w:ascii="Ingra SCVO" w:hAnsi="Ingra SCVO"/>
        <w:color w:val="244B5A"/>
        <w:sz w:val="20"/>
        <w:szCs w:val="24"/>
      </w:rPr>
    </w:pPr>
  </w:p>
  <w:p w14:paraId="0310E231" w14:textId="77777777" w:rsidR="004A08E6" w:rsidRPr="00ED3F57" w:rsidRDefault="004A08E6" w:rsidP="004A08E6">
    <w:pPr>
      <w:spacing w:after="120" w:line="160" w:lineRule="exact"/>
      <w:ind w:left="1134"/>
      <w:contextualSpacing/>
      <w:rPr>
        <w:rFonts w:ascii="Ingra SCVO" w:hAnsi="Ingra SCVO"/>
        <w:color w:val="244B5A"/>
        <w:sz w:val="16"/>
        <w:szCs w:val="24"/>
      </w:rPr>
    </w:pPr>
  </w:p>
  <w:p w14:paraId="39C21D8F" w14:textId="77777777" w:rsidR="004A08E6" w:rsidRDefault="00441632" w:rsidP="004A08E6">
    <w:pPr>
      <w:spacing w:after="120" w:line="200" w:lineRule="exact"/>
      <w:ind w:left="1134"/>
      <w:contextualSpacing/>
      <w:rPr>
        <w:rFonts w:ascii="Ingra SCVO" w:hAnsi="Ingra SCVO"/>
        <w:color w:val="244B5A"/>
        <w:sz w:val="16"/>
        <w:szCs w:val="24"/>
      </w:rPr>
    </w:pPr>
    <w:r w:rsidRPr="00441632">
      <w:rPr>
        <w:rFonts w:ascii="Ingra SCVO" w:hAnsi="Ingra SCVO"/>
        <w:noProof/>
        <w:color w:val="244B5A"/>
        <w:sz w:val="16"/>
        <w:szCs w:val="24"/>
        <w:lang w:eastAsia="en-GB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060FF2B" wp14:editId="5429F9C6">
              <wp:simplePos x="0" y="0"/>
              <wp:positionH relativeFrom="column">
                <wp:posOffset>6226589</wp:posOffset>
              </wp:positionH>
              <wp:positionV relativeFrom="paragraph">
                <wp:posOffset>53340</wp:posOffset>
              </wp:positionV>
              <wp:extent cx="276860" cy="264160"/>
              <wp:effectExtent l="0" t="0" r="8890" b="2540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860" cy="264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8E31F4" w14:textId="77777777" w:rsidR="00441632" w:rsidRPr="00441632" w:rsidRDefault="00441632" w:rsidP="00441632">
                          <w:pPr>
                            <w:jc w:val="center"/>
                            <w:rPr>
                              <w:color w:val="FF5959"/>
                              <w:sz w:val="20"/>
                            </w:rPr>
                          </w:pPr>
                          <w:r w:rsidRPr="00441632">
                            <w:rPr>
                              <w:color w:val="FF5959"/>
                              <w:sz w:val="20"/>
                            </w:rPr>
                            <w:fldChar w:fldCharType="begin"/>
                          </w:r>
                          <w:r w:rsidRPr="00441632">
                            <w:rPr>
                              <w:color w:val="FF5959"/>
                              <w:sz w:val="20"/>
                            </w:rPr>
                            <w:instrText xml:space="preserve"> PAGE   \* MERGEFORMAT </w:instrText>
                          </w:r>
                          <w:r w:rsidRPr="00441632">
                            <w:rPr>
                              <w:color w:val="FF5959"/>
                              <w:sz w:val="20"/>
                            </w:rPr>
                            <w:fldChar w:fldCharType="separate"/>
                          </w:r>
                          <w:r w:rsidR="007201E8">
                            <w:rPr>
                              <w:noProof/>
                              <w:color w:val="FF5959"/>
                              <w:sz w:val="20"/>
                            </w:rPr>
                            <w:t>1</w:t>
                          </w:r>
                          <w:r w:rsidRPr="00441632">
                            <w:rPr>
                              <w:noProof/>
                              <w:color w:val="FF5959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60FF2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90.3pt;margin-top:4.2pt;width:21.8pt;height:20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" stroked="f">
              <v:textbox>
                <w:txbxContent>
                  <w:p w14:paraId="638E31F4" w14:textId="77777777" w:rsidR="00441632" w:rsidRPr="00441632" w:rsidRDefault="00441632" w:rsidP="00441632">
                    <w:pPr>
                      <w:jc w:val="center"/>
                      <w:rPr>
                        <w:color w:val="FF5959"/>
                        <w:sz w:val="20"/>
                      </w:rPr>
                    </w:pPr>
                    <w:r w:rsidRPr="00441632">
                      <w:rPr>
                        <w:color w:val="FF5959"/>
                        <w:sz w:val="20"/>
                      </w:rPr>
                      <w:fldChar w:fldCharType="begin"/>
                    </w:r>
                    <w:r w:rsidRPr="00441632">
                      <w:rPr>
                        <w:color w:val="FF5959"/>
                        <w:sz w:val="20"/>
                      </w:rPr>
                      <w:instrText xml:space="preserve"> PAGE   \* MERGEFORMAT </w:instrText>
                    </w:r>
                    <w:r w:rsidRPr="00441632">
                      <w:rPr>
                        <w:color w:val="FF5959"/>
                        <w:sz w:val="20"/>
                      </w:rPr>
                      <w:fldChar w:fldCharType="separate"/>
                    </w:r>
                    <w:r w:rsidR="007201E8">
                      <w:rPr>
                        <w:noProof/>
                        <w:color w:val="FF5959"/>
                        <w:sz w:val="20"/>
                      </w:rPr>
                      <w:t>1</w:t>
                    </w:r>
                    <w:r w:rsidRPr="00441632">
                      <w:rPr>
                        <w:noProof/>
                        <w:color w:val="FF5959"/>
                        <w:sz w:val="2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A08E6" w:rsidRPr="00ED3F57">
      <w:rPr>
        <w:rFonts w:ascii="Ingra SCVO" w:hAnsi="Ingra SCVO"/>
        <w:color w:val="244B5A"/>
        <w:sz w:val="16"/>
        <w:szCs w:val="24"/>
      </w:rPr>
      <w:t>© 202</w:t>
    </w:r>
    <w:r w:rsidR="008C4D1D">
      <w:rPr>
        <w:rFonts w:ascii="Ingra SCVO" w:hAnsi="Ingra SCVO"/>
        <w:color w:val="244B5A"/>
        <w:sz w:val="16"/>
        <w:szCs w:val="24"/>
      </w:rPr>
      <w:t>1</w:t>
    </w:r>
    <w:r w:rsidR="004A08E6" w:rsidRPr="00ED3F57">
      <w:rPr>
        <w:rFonts w:ascii="Ingra SCVO" w:hAnsi="Ingra SCVO"/>
        <w:color w:val="244B5A"/>
        <w:sz w:val="16"/>
        <w:szCs w:val="24"/>
      </w:rPr>
      <w:t xml:space="preserve">. The Scottish Council for Voluntary Organisations (SCVO) is a Scottish </w:t>
    </w:r>
  </w:p>
  <w:p w14:paraId="66F4D3C9" w14:textId="77777777" w:rsidR="004A08E6" w:rsidRPr="004A08E6" w:rsidRDefault="004A08E6" w:rsidP="00441632">
    <w:pPr>
      <w:spacing w:after="120" w:line="20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  <w:r w:rsidRPr="00ED3F57">
      <w:rPr>
        <w:rFonts w:ascii="Ingra SCVO" w:hAnsi="Ingra SCVO"/>
        <w:color w:val="244B5A"/>
        <w:sz w:val="16"/>
        <w:szCs w:val="24"/>
      </w:rPr>
      <w:t>Charitable Incorporated Organisation. Charity registered in Scotland SC003558.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23B98" w14:textId="77777777" w:rsidR="007D5482" w:rsidRDefault="007D5482" w:rsidP="004B4E9E">
      <w:pPr>
        <w:spacing w:after="0" w:line="240" w:lineRule="auto"/>
      </w:pPr>
      <w:r>
        <w:separator/>
      </w:r>
    </w:p>
  </w:footnote>
  <w:footnote w:type="continuationSeparator" w:id="0">
    <w:p w14:paraId="698CAE7F" w14:textId="77777777" w:rsidR="007D5482" w:rsidRDefault="007D5482" w:rsidP="004B4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90B72"/>
    <w:multiLevelType w:val="hybridMultilevel"/>
    <w:tmpl w:val="8356F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BA5848"/>
    <w:multiLevelType w:val="hybridMultilevel"/>
    <w:tmpl w:val="149C0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B2732C"/>
    <w:multiLevelType w:val="hybridMultilevel"/>
    <w:tmpl w:val="7A2A3D62"/>
    <w:lvl w:ilvl="0" w:tplc="D7BA7496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FF5959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41AF05BB"/>
    <w:multiLevelType w:val="hybridMultilevel"/>
    <w:tmpl w:val="ED348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951AC3"/>
    <w:multiLevelType w:val="hybridMultilevel"/>
    <w:tmpl w:val="C2A4C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E62788"/>
    <w:multiLevelType w:val="hybridMultilevel"/>
    <w:tmpl w:val="710E9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6D4594"/>
    <w:multiLevelType w:val="hybridMultilevel"/>
    <w:tmpl w:val="048CE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8A3042"/>
    <w:multiLevelType w:val="hybridMultilevel"/>
    <w:tmpl w:val="33444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6202229">
    <w:abstractNumId w:val="2"/>
  </w:num>
  <w:num w:numId="2" w16cid:durableId="626858031">
    <w:abstractNumId w:val="6"/>
  </w:num>
  <w:num w:numId="3" w16cid:durableId="6951318">
    <w:abstractNumId w:val="1"/>
  </w:num>
  <w:num w:numId="4" w16cid:durableId="1470245967">
    <w:abstractNumId w:val="5"/>
  </w:num>
  <w:num w:numId="5" w16cid:durableId="499004312">
    <w:abstractNumId w:val="7"/>
  </w:num>
  <w:num w:numId="6" w16cid:durableId="34476050">
    <w:abstractNumId w:val="0"/>
  </w:num>
  <w:num w:numId="7" w16cid:durableId="1153369753">
    <w:abstractNumId w:val="3"/>
  </w:num>
  <w:num w:numId="8" w16cid:durableId="11506302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482"/>
    <w:rsid w:val="00016288"/>
    <w:rsid w:val="000B5F5A"/>
    <w:rsid w:val="000F009E"/>
    <w:rsid w:val="00100A39"/>
    <w:rsid w:val="001010B9"/>
    <w:rsid w:val="00141CB3"/>
    <w:rsid w:val="0015404C"/>
    <w:rsid w:val="001717BD"/>
    <w:rsid w:val="00176327"/>
    <w:rsid w:val="001C1800"/>
    <w:rsid w:val="001C5E82"/>
    <w:rsid w:val="00205389"/>
    <w:rsid w:val="002121E3"/>
    <w:rsid w:val="002336C7"/>
    <w:rsid w:val="0028037B"/>
    <w:rsid w:val="002E3AA0"/>
    <w:rsid w:val="003016B2"/>
    <w:rsid w:val="00321006"/>
    <w:rsid w:val="00336D60"/>
    <w:rsid w:val="003E03DD"/>
    <w:rsid w:val="00432379"/>
    <w:rsid w:val="00441632"/>
    <w:rsid w:val="00456609"/>
    <w:rsid w:val="004A08E6"/>
    <w:rsid w:val="004B3102"/>
    <w:rsid w:val="004B4E9E"/>
    <w:rsid w:val="004D31B6"/>
    <w:rsid w:val="004E0F63"/>
    <w:rsid w:val="00521F6C"/>
    <w:rsid w:val="005A1809"/>
    <w:rsid w:val="005C465B"/>
    <w:rsid w:val="00643388"/>
    <w:rsid w:val="0066362C"/>
    <w:rsid w:val="006A27E2"/>
    <w:rsid w:val="006D68EF"/>
    <w:rsid w:val="006E53ED"/>
    <w:rsid w:val="006F78B2"/>
    <w:rsid w:val="00706D79"/>
    <w:rsid w:val="007201E8"/>
    <w:rsid w:val="0075611D"/>
    <w:rsid w:val="00757591"/>
    <w:rsid w:val="007665A9"/>
    <w:rsid w:val="007B1778"/>
    <w:rsid w:val="007C4194"/>
    <w:rsid w:val="007C55B9"/>
    <w:rsid w:val="007D5482"/>
    <w:rsid w:val="007F4BE0"/>
    <w:rsid w:val="007F7841"/>
    <w:rsid w:val="0089178F"/>
    <w:rsid w:val="008C4D1D"/>
    <w:rsid w:val="008F2FD5"/>
    <w:rsid w:val="00925E84"/>
    <w:rsid w:val="00973304"/>
    <w:rsid w:val="009D4075"/>
    <w:rsid w:val="00A01879"/>
    <w:rsid w:val="00A11B22"/>
    <w:rsid w:val="00A164AE"/>
    <w:rsid w:val="00A23A3F"/>
    <w:rsid w:val="00AB3872"/>
    <w:rsid w:val="00AB4CDE"/>
    <w:rsid w:val="00B336C1"/>
    <w:rsid w:val="00B544C9"/>
    <w:rsid w:val="00B55013"/>
    <w:rsid w:val="00B633F7"/>
    <w:rsid w:val="00BD4C30"/>
    <w:rsid w:val="00BE3CFE"/>
    <w:rsid w:val="00C20B35"/>
    <w:rsid w:val="00C5198A"/>
    <w:rsid w:val="00C544AF"/>
    <w:rsid w:val="00C637C5"/>
    <w:rsid w:val="00C63CA9"/>
    <w:rsid w:val="00C76B50"/>
    <w:rsid w:val="00CB3123"/>
    <w:rsid w:val="00CD1A84"/>
    <w:rsid w:val="00CD216B"/>
    <w:rsid w:val="00D21739"/>
    <w:rsid w:val="00D7147A"/>
    <w:rsid w:val="00D83056"/>
    <w:rsid w:val="00DD44EC"/>
    <w:rsid w:val="00E4628D"/>
    <w:rsid w:val="00E5784E"/>
    <w:rsid w:val="00E721B9"/>
    <w:rsid w:val="00E8101C"/>
    <w:rsid w:val="00EB0E26"/>
    <w:rsid w:val="00ED3F57"/>
    <w:rsid w:val="00EF6AAE"/>
    <w:rsid w:val="00F565B1"/>
    <w:rsid w:val="00F65718"/>
    <w:rsid w:val="00F66CBB"/>
    <w:rsid w:val="00F8722A"/>
    <w:rsid w:val="00FB4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33F45B"/>
  <w15:chartTrackingRefBased/>
  <w15:docId w15:val="{8BBFF119-B6BF-4832-91ED-0B1FD0850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ngra" w:eastAsiaTheme="minorHAnsi" w:hAnsi="Ingra" w:cstheme="minorBidi"/>
        <w:sz w:val="32"/>
        <w:szCs w:val="22"/>
        <w:lang w:val="en-GB" w:eastAsia="en-US" w:bidi="ar-SA"/>
        <w14:stylisticSets>
          <w14:styleSet w14:id="16"/>
        </w14:stylisticSets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7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7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739"/>
  </w:style>
  <w:style w:type="paragraph" w:styleId="Footer">
    <w:name w:val="footer"/>
    <w:basedOn w:val="Normal"/>
    <w:link w:val="FooterChar"/>
    <w:uiPriority w:val="99"/>
    <w:unhideWhenUsed/>
    <w:rsid w:val="00D217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739"/>
  </w:style>
  <w:style w:type="paragraph" w:customStyle="1" w:styleId="BasicParagraph">
    <w:name w:val="[Basic Paragraph]"/>
    <w:basedOn w:val="Normal"/>
    <w:uiPriority w:val="99"/>
    <w:rsid w:val="00D21739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A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1739"/>
    <w:rPr>
      <w:color w:val="0563C1" w:themeColor="hyperlink"/>
      <w:u w:val="single"/>
    </w:rPr>
  </w:style>
  <w:style w:type="paragraph" w:customStyle="1" w:styleId="SCVOPBdateline">
    <w:name w:val="SCVO PB date line"/>
    <w:basedOn w:val="Normal"/>
    <w:qFormat/>
    <w:rsid w:val="00D21739"/>
    <w:pPr>
      <w:spacing w:after="0" w:line="276" w:lineRule="auto"/>
      <w:ind w:left="-142"/>
    </w:pPr>
    <w:rPr>
      <w:rFonts w:ascii="Ingra SCVO" w:hAnsi="Ingra SCVO"/>
      <w:color w:val="244B5A"/>
      <w:szCs w:val="24"/>
    </w:rPr>
  </w:style>
  <w:style w:type="paragraph" w:customStyle="1" w:styleId="SCVOPBdocumenttitle">
    <w:name w:val="SCVO PB document title"/>
    <w:basedOn w:val="Normal"/>
    <w:qFormat/>
    <w:rsid w:val="00D21739"/>
    <w:pPr>
      <w:spacing w:after="0" w:line="240" w:lineRule="auto"/>
      <w:ind w:left="-142"/>
    </w:pPr>
    <w:rPr>
      <w:rFonts w:ascii="Ingra SCVO Semi Bold" w:hAnsi="Ingra SCVO Semi Bold"/>
      <w:color w:val="244B5A"/>
      <w:sz w:val="64"/>
      <w:szCs w:val="64"/>
    </w:rPr>
  </w:style>
  <w:style w:type="paragraph" w:customStyle="1" w:styleId="SCVOPBsectiontitle">
    <w:name w:val="SCVO PB section title"/>
    <w:basedOn w:val="BasicParagraph"/>
    <w:qFormat/>
    <w:rsid w:val="00D21739"/>
    <w:pPr>
      <w:tabs>
        <w:tab w:val="left" w:pos="1276"/>
      </w:tabs>
      <w:suppressAutoHyphens/>
      <w:spacing w:after="120" w:line="276" w:lineRule="auto"/>
      <w:ind w:left="1134"/>
    </w:pPr>
    <w:rPr>
      <w:rFonts w:ascii="Ingra SCVO Semi Bold" w:hAnsi="Ingra SCVO Semi Bold" w:cs="Ingra SCVO"/>
      <w:color w:val="FF5959"/>
      <w:sz w:val="32"/>
    </w:rPr>
  </w:style>
  <w:style w:type="paragraph" w:customStyle="1" w:styleId="SCVOPBbodytextstyle">
    <w:name w:val="SCVO PB body text style"/>
    <w:basedOn w:val="BasicParagraph"/>
    <w:qFormat/>
    <w:rsid w:val="00D21739"/>
    <w:pPr>
      <w:tabs>
        <w:tab w:val="left" w:pos="1276"/>
      </w:tabs>
      <w:suppressAutoHyphens/>
      <w:spacing w:after="120" w:line="276" w:lineRule="auto"/>
      <w:ind w:left="1134"/>
    </w:pPr>
    <w:rPr>
      <w:rFonts w:ascii="Ingra SCVO" w:hAnsi="Ingra SCVO" w:cs="Ingra SCVO"/>
      <w:color w:val="244B5A"/>
    </w:rPr>
  </w:style>
  <w:style w:type="paragraph" w:customStyle="1" w:styleId="SCVOPBprimarytitle">
    <w:name w:val="SCVO PB primary title"/>
    <w:basedOn w:val="Normal"/>
    <w:qFormat/>
    <w:rsid w:val="00D21739"/>
    <w:pPr>
      <w:spacing w:after="0" w:line="276" w:lineRule="auto"/>
      <w:ind w:left="-142"/>
    </w:pPr>
    <w:rPr>
      <w:rFonts w:ascii="Ingra SCVO Semi Bold" w:hAnsi="Ingra SCVO Semi Bold"/>
      <w:color w:val="244B5A"/>
      <w:sz w:val="36"/>
      <w:szCs w:val="24"/>
    </w:rPr>
  </w:style>
  <w:style w:type="paragraph" w:styleId="NoSpacing">
    <w:name w:val="No Spacing"/>
    <w:uiPriority w:val="1"/>
    <w:rsid w:val="006D68EF"/>
    <w:pPr>
      <w:spacing w:after="0" w:line="240" w:lineRule="auto"/>
    </w:pPr>
  </w:style>
  <w:style w:type="character" w:styleId="BookTitle">
    <w:name w:val="Book Title"/>
    <w:basedOn w:val="DefaultParagraphFont"/>
    <w:uiPriority w:val="33"/>
    <w:qFormat/>
    <w:rsid w:val="006D68EF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C544AF"/>
    <w:pPr>
      <w:ind w:left="720"/>
      <w:contextualSpacing/>
    </w:pPr>
    <w:rPr>
      <w:rFonts w:asciiTheme="minorHAnsi" w:hAnsiTheme="minorHAnsi"/>
      <w:sz w:val="22"/>
      <w14:stylisticSets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yCowan\OneDrive%20-%20SCVO\SCVO%20Community%20Centre%20comment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CVO Core Letterhead Email Brunswick" ma:contentTypeID="0x010100E791AB78574E184BB1D5F85A0EEE69420098F87B28F4137247A3CAC084173F7012" ma:contentTypeVersion="1" ma:contentTypeDescription="SCVO Core Letterhead Email Brunswick template" ma:contentTypeScope="" ma:versionID="372477d5d4b5f17033d21d3203b34d9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6340CF-6E85-4313-A61C-C681EC26F1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E746F7-E5A0-4593-B7D3-A939655E10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586A33F-6205-4C23-908B-85AD57D3C2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4FBD92-D61D-4ED4-AAD6-684C184F24F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SCVO Community Centre comments</Template>
  <TotalTime>1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SCVO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Cowan</dc:creator>
  <cp:keywords/>
  <dc:description/>
  <cp:lastModifiedBy>Lucy Cowan</cp:lastModifiedBy>
  <cp:revision>1</cp:revision>
  <cp:lastPrinted>2020-02-25T13:41:00Z</cp:lastPrinted>
  <dcterms:created xsi:type="dcterms:W3CDTF">2022-07-04T17:55:00Z</dcterms:created>
  <dcterms:modified xsi:type="dcterms:W3CDTF">2022-07-04T17:56:00Z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0x010100E791AB78574E184BB1D5F85A0EEE69420098F87B28F4137247A3CAC084173F7012</vt:lpwstr>
  </property>
</Properties>
</file>